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138" w:rsidRDefault="00FB6138" w:rsidP="00FB6DA6">
      <w:pPr>
        <w:spacing w:line="240" w:lineRule="auto"/>
        <w:ind w:right="34"/>
        <w:jc w:val="center"/>
        <w:rPr>
          <w:rFonts w:ascii="Times New Roman" w:hAnsi="Times New Roman" w:cs="Times New Roman"/>
          <w:sz w:val="28"/>
          <w:szCs w:val="28"/>
        </w:rPr>
      </w:pPr>
    </w:p>
    <w:p w:rsidR="00FB6138" w:rsidRDefault="00FB6138" w:rsidP="00FB6DA6">
      <w:pPr>
        <w:spacing w:line="240" w:lineRule="auto"/>
        <w:ind w:right="34"/>
        <w:jc w:val="center"/>
        <w:rPr>
          <w:rFonts w:ascii="Times New Roman" w:hAnsi="Times New Roman" w:cs="Times New Roman"/>
          <w:sz w:val="28"/>
          <w:szCs w:val="28"/>
        </w:rPr>
      </w:pPr>
    </w:p>
    <w:p w:rsidR="00FB6138" w:rsidRDefault="00FB6138" w:rsidP="00FB6DA6">
      <w:pPr>
        <w:spacing w:line="240" w:lineRule="auto"/>
        <w:ind w:right="34"/>
        <w:jc w:val="center"/>
        <w:rPr>
          <w:rFonts w:ascii="Times New Roman" w:hAnsi="Times New Roman" w:cs="Times New Roman"/>
          <w:sz w:val="28"/>
          <w:szCs w:val="28"/>
        </w:rPr>
      </w:pPr>
      <w:r w:rsidRPr="0013008A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pt">
            <v:imagedata r:id="rId5" o:title=""/>
          </v:shape>
        </w:pict>
      </w:r>
    </w:p>
    <w:p w:rsidR="00FB6138" w:rsidRDefault="00FB6138" w:rsidP="00A55F6A">
      <w:pPr>
        <w:shd w:val="clear" w:color="auto" w:fill="FFFFFF"/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0000"/>
          <w:sz w:val="32"/>
          <w:szCs w:val="32"/>
        </w:rPr>
      </w:pPr>
    </w:p>
    <w:p w:rsidR="00FB6138" w:rsidRDefault="00FB6138" w:rsidP="00A55F6A">
      <w:pPr>
        <w:shd w:val="clear" w:color="auto" w:fill="FFFFFF"/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0000"/>
          <w:sz w:val="32"/>
          <w:szCs w:val="32"/>
        </w:rPr>
      </w:pPr>
    </w:p>
    <w:p w:rsidR="00FB6138" w:rsidRPr="00FB6DA6" w:rsidRDefault="00FB6138" w:rsidP="00A55F6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B6D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Общие положения</w:t>
      </w:r>
    </w:p>
    <w:p w:rsidR="00FB6138" w:rsidRPr="00A55F6A" w:rsidRDefault="00FB6138" w:rsidP="00AE226A">
      <w:pPr>
        <w:spacing w:after="0" w:line="240" w:lineRule="auto"/>
        <w:ind w:left="567" w:right="34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1.1. Настоящее Положение регламентирует деятельность 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 (законных представителей) несовершеннолетних обучающихся (далее – Совет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родителей) в </w:t>
      </w:r>
      <w:r w:rsidRPr="007A2150">
        <w:rPr>
          <w:rFonts w:ascii="Times New Roman" w:hAnsi="Times New Roman" w:cs="Times New Roman"/>
          <w:sz w:val="28"/>
          <w:szCs w:val="28"/>
        </w:rPr>
        <w:t>государственном бюджетном профессиональном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2150">
        <w:rPr>
          <w:rFonts w:ascii="Times New Roman" w:hAnsi="Times New Roman" w:cs="Times New Roman"/>
          <w:sz w:val="28"/>
          <w:szCs w:val="28"/>
        </w:rPr>
        <w:t xml:space="preserve">образовательном учреждении Ростовской области «Ростовское профессиональное училище № 5»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далее – училище)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, являющегося органом самоуправления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B6138" w:rsidRPr="00A55F6A" w:rsidRDefault="00FB6138" w:rsidP="00AE226A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1.2. Положение о Совете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принимается на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Общем собрании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и утверждается директором. Изменения и дополнения в настоящее Положение вносятся в таком же порядке.</w:t>
      </w:r>
    </w:p>
    <w:p w:rsidR="00FB6138" w:rsidRPr="00A55F6A" w:rsidRDefault="00FB6138" w:rsidP="00AE226A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>1.3. Совет  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возглавляет председатель. Совет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подчиняется и подотчетен </w:t>
      </w:r>
      <w:r>
        <w:rPr>
          <w:rFonts w:ascii="Times New Roman" w:hAnsi="Times New Roman" w:cs="Times New Roman"/>
          <w:color w:val="000000"/>
          <w:sz w:val="28"/>
          <w:szCs w:val="28"/>
        </w:rPr>
        <w:t>Общему собранию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. Срок полномочий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(ротация состава 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проводится ежегодно на 1/3).</w:t>
      </w:r>
    </w:p>
    <w:p w:rsidR="00FB6138" w:rsidRPr="00A55F6A" w:rsidRDefault="00FB6138" w:rsidP="00AE226A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1.4. Для координации работы в состав 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входит заместитель директора по воспитательной работе.</w:t>
      </w:r>
    </w:p>
    <w:p w:rsidR="00FB6138" w:rsidRPr="007A2150" w:rsidRDefault="00FB6138" w:rsidP="00AE226A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2150">
        <w:rPr>
          <w:rFonts w:ascii="Times New Roman" w:hAnsi="Times New Roman" w:cs="Times New Roman"/>
          <w:color w:val="000000"/>
          <w:sz w:val="28"/>
          <w:szCs w:val="28"/>
        </w:rPr>
        <w:t>1.5. Деятельность Совета родителей осуществляется в соответствии с Конвенцией ООН о правах ребенка;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2150">
        <w:rPr>
          <w:rFonts w:ascii="Times New Roman" w:hAnsi="Times New Roman" w:cs="Times New Roman"/>
          <w:sz w:val="28"/>
          <w:szCs w:val="28"/>
        </w:rPr>
        <w:t>Федеральным законом от 29.12.2012г. №273-ФЗ «Об образовании в Российской Федерации»;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r w:rsidRPr="007A2150">
        <w:rPr>
          <w:rFonts w:ascii="Times New Roman" w:hAnsi="Times New Roman" w:cs="Times New Roman"/>
          <w:color w:val="000000"/>
          <w:sz w:val="28"/>
          <w:szCs w:val="28"/>
        </w:rPr>
        <w:t>ставом училища;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Pr="007A2150">
        <w:rPr>
          <w:rFonts w:ascii="Times New Roman" w:hAnsi="Times New Roman" w:cs="Times New Roman"/>
          <w:color w:val="000000"/>
          <w:sz w:val="28"/>
          <w:szCs w:val="28"/>
        </w:rPr>
        <w:t>астоящим Положением.</w:t>
      </w:r>
    </w:p>
    <w:p w:rsidR="00FB6138" w:rsidRPr="00A55F6A" w:rsidRDefault="00FB6138" w:rsidP="00AE226A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1.6. Решения 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 рекомендательными. Обязательными для исполнения являются только те решения Совета</w:t>
      </w:r>
      <w:r w:rsidRPr="00D079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, в целях реализации которых издается приказ по </w:t>
      </w:r>
      <w:r>
        <w:rPr>
          <w:rFonts w:ascii="Times New Roman" w:hAnsi="Times New Roman" w:cs="Times New Roman"/>
          <w:color w:val="000000"/>
          <w:sz w:val="28"/>
          <w:szCs w:val="28"/>
        </w:rPr>
        <w:t>училищу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B6138" w:rsidRPr="00A55F6A" w:rsidRDefault="00FB6138" w:rsidP="00AE226A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>1.7. Срок действия данного положения не ограничен.</w:t>
      </w:r>
    </w:p>
    <w:p w:rsidR="00FB6138" w:rsidRPr="00A55F6A" w:rsidRDefault="00FB6138" w:rsidP="00332D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B6138" w:rsidRPr="00A55F6A" w:rsidRDefault="00FB6138" w:rsidP="00332D1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Основные задачи</w:t>
      </w:r>
    </w:p>
    <w:p w:rsidR="00FB6138" w:rsidRPr="00A55F6A" w:rsidRDefault="00FB6138" w:rsidP="00AE226A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задачами  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являются:</w:t>
      </w:r>
    </w:p>
    <w:p w:rsidR="00FB6138" w:rsidRPr="00A55F6A" w:rsidRDefault="00FB6138" w:rsidP="00AE226A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>1. Содействие администрации училища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B6138" w:rsidRPr="00AE5C2E" w:rsidRDefault="00FB6138" w:rsidP="00AE226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5C2E">
        <w:rPr>
          <w:rFonts w:ascii="Times New Roman" w:hAnsi="Times New Roman" w:cs="Times New Roman"/>
          <w:color w:val="000000"/>
          <w:sz w:val="28"/>
          <w:szCs w:val="28"/>
        </w:rPr>
        <w:t>в защите законных прав и интересов обучающихся;</w:t>
      </w:r>
    </w:p>
    <w:p w:rsidR="00FB6138" w:rsidRPr="00AE5C2E" w:rsidRDefault="00FB6138" w:rsidP="00AE226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720" w:hanging="153"/>
        <w:rPr>
          <w:rFonts w:ascii="Times New Roman" w:hAnsi="Times New Roman" w:cs="Times New Roman"/>
          <w:color w:val="000000"/>
          <w:sz w:val="28"/>
          <w:szCs w:val="28"/>
        </w:rPr>
      </w:pPr>
      <w:r w:rsidRPr="00AE5C2E">
        <w:rPr>
          <w:rFonts w:ascii="Times New Roman" w:hAnsi="Times New Roman" w:cs="Times New Roman"/>
          <w:color w:val="000000"/>
          <w:sz w:val="28"/>
          <w:szCs w:val="28"/>
        </w:rPr>
        <w:t>в совершенствовании условий для осуществления обра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зовательного и </w:t>
      </w:r>
      <w:r w:rsidRPr="00AE5C2E">
        <w:rPr>
          <w:rFonts w:ascii="Times New Roman" w:hAnsi="Times New Roman" w:cs="Times New Roman"/>
          <w:color w:val="000000"/>
          <w:sz w:val="28"/>
          <w:szCs w:val="28"/>
        </w:rPr>
        <w:t>воспитательного  процессов, охраны жизни и здоровья обучающихся, свободного развития личности;</w:t>
      </w:r>
    </w:p>
    <w:p w:rsidR="00FB6138" w:rsidRPr="00AE5C2E" w:rsidRDefault="00FB6138" w:rsidP="00AE226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5C2E">
        <w:rPr>
          <w:rFonts w:ascii="Times New Roman" w:hAnsi="Times New Roman" w:cs="Times New Roman"/>
          <w:color w:val="000000"/>
          <w:sz w:val="28"/>
          <w:szCs w:val="28"/>
        </w:rPr>
        <w:t>в организации и проведении общеучилищных мероприятий.</w:t>
      </w:r>
    </w:p>
    <w:p w:rsidR="00FB6138" w:rsidRPr="00A55F6A" w:rsidRDefault="00FB6138" w:rsidP="00AE226A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2.2. Организация работы с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родителями обучающихся училища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по разъяснению их прав и обязанностей, значения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всестороннего воспитания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в семье.</w:t>
      </w:r>
    </w:p>
    <w:p w:rsidR="00FB6138" w:rsidRPr="00A55F6A" w:rsidRDefault="00FB6138" w:rsidP="00AE5C2E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B6138" w:rsidRPr="00A55F6A" w:rsidRDefault="00FB6138" w:rsidP="00332D1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Функции Совета</w:t>
      </w:r>
      <w:r w:rsidRPr="00332D1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 w:rsidRPr="00A55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одител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ей</w:t>
      </w:r>
    </w:p>
    <w:p w:rsidR="00FB6138" w:rsidRPr="00A55F6A" w:rsidRDefault="00FB6138" w:rsidP="00AE226A">
      <w:pPr>
        <w:shd w:val="clear" w:color="auto" w:fill="FFFFFF"/>
        <w:tabs>
          <w:tab w:val="left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3.1.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Содействует обеспечению опти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мальных условий для организации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образовательного процесса (оказывает помощь в организации спонсорской помощи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и др.).</w:t>
      </w:r>
    </w:p>
    <w:p w:rsidR="00FB6138" w:rsidRPr="00A55F6A" w:rsidRDefault="00FB6138" w:rsidP="00AE226A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3.2.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Координирует деятельность групповых родительских Советов.</w:t>
      </w:r>
    </w:p>
    <w:p w:rsidR="00FB6138" w:rsidRPr="00A55F6A" w:rsidRDefault="00FB6138" w:rsidP="00AE226A">
      <w:pPr>
        <w:shd w:val="clear" w:color="auto" w:fill="FFFFFF"/>
        <w:tabs>
          <w:tab w:val="left" w:pos="360"/>
          <w:tab w:val="left" w:pos="540"/>
        </w:tabs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3.3. 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Проводит разъяснительную и консультативную работу среди родителей, обучающихся об их правах и обязанностях.  </w:t>
      </w:r>
    </w:p>
    <w:p w:rsidR="00FB6138" w:rsidRPr="00A55F6A" w:rsidRDefault="00FB6138" w:rsidP="00AE226A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3.4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Активно участвует в организации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проведении общеучилищных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родительских собраний.</w:t>
      </w:r>
      <w:r w:rsidRPr="00332D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Оказывает содействие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проведении общеучилищных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мероприятий.</w:t>
      </w:r>
    </w:p>
    <w:p w:rsidR="00FB6138" w:rsidRPr="00A55F6A" w:rsidRDefault="00FB6138" w:rsidP="00AE226A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. Обсуждает локальные акты </w:t>
      </w:r>
      <w:r>
        <w:rPr>
          <w:rFonts w:ascii="Times New Roman" w:hAnsi="Times New Roman" w:cs="Times New Roman"/>
          <w:color w:val="000000"/>
          <w:sz w:val="28"/>
          <w:szCs w:val="28"/>
        </w:rPr>
        <w:t>училища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по вопросам, входящим в компетенцию Совета</w:t>
      </w:r>
      <w:r w:rsidRPr="00332D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B6138" w:rsidRPr="00A55F6A" w:rsidRDefault="00FB6138" w:rsidP="00AE226A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3.6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. Взаимодейству</w:t>
      </w:r>
      <w:r>
        <w:rPr>
          <w:rFonts w:ascii="Times New Roman" w:hAnsi="Times New Roman" w:cs="Times New Roman"/>
          <w:color w:val="000000"/>
          <w:sz w:val="28"/>
          <w:szCs w:val="28"/>
        </w:rPr>
        <w:t>ет с педагогическим коллективом училища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 по вопросам профилактики правонарушений, преступлений, употребления алкогольных напитков, наркотических средств, работы с учащимися по недопущению пропусков занятий без уважительных причин несовершеннолетних обучающихся.</w:t>
      </w:r>
    </w:p>
    <w:p w:rsidR="00FB6138" w:rsidRPr="00A55F6A" w:rsidRDefault="00FB6138" w:rsidP="00AE22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3.7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.  Разрабатывает план своей работы и организует его выполнение.</w:t>
      </w:r>
    </w:p>
    <w:p w:rsidR="00FB6138" w:rsidRPr="00A55F6A" w:rsidRDefault="00FB6138" w:rsidP="00AE22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B6138" w:rsidRPr="00A55F6A" w:rsidRDefault="00FB6138" w:rsidP="00332D1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Права Совета</w:t>
      </w:r>
      <w:r w:rsidRPr="00332D1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 w:rsidRPr="00A55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одител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ей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компетенцией, установленной настоящим Положением, Совет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имеет право: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4.1.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Вносить пре</w:t>
      </w:r>
      <w:r>
        <w:rPr>
          <w:rFonts w:ascii="Times New Roman" w:hAnsi="Times New Roman" w:cs="Times New Roman"/>
          <w:color w:val="000000"/>
          <w:sz w:val="28"/>
          <w:szCs w:val="28"/>
        </w:rPr>
        <w:t>дложения администрации училища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и получать информацию о результатах их рассмотрения.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>4.2.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олучать информацию от администрации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училища и его работников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 по вопросам своей компетенции.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4.3.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Вызывать на свои заседания родителей (законных представителей) обучающихся по представлениям (решениям) групповых родительских комитетов и руководителей групп.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4.4.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Принимать участие в обсуждении локальных актов </w:t>
      </w:r>
      <w:r>
        <w:rPr>
          <w:rFonts w:ascii="Times New Roman" w:hAnsi="Times New Roman" w:cs="Times New Roman"/>
          <w:color w:val="000000"/>
          <w:sz w:val="28"/>
          <w:szCs w:val="28"/>
        </w:rPr>
        <w:t>училища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4.5.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Выносить общественные порицания родителям, уклоняющимся от воспитания детей в семье.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4.6.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Поощрять родителей обучающихся за активную работу в Совете</w:t>
      </w:r>
      <w:r w:rsidRPr="00332D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, оказывать помощь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проведении общеучилищных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 мероприятий и т.д.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4.7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Председатель 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может присутствовать (с последующим информированием членов Совета</w:t>
      </w:r>
      <w:r w:rsidRPr="00332D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) на отдельных заседаниях педагогического совета, других органов самоуправления по вопросам, относящимся к компетенции Совета</w:t>
      </w:r>
      <w:r w:rsidRPr="00332D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B6138" w:rsidRDefault="00FB6138" w:rsidP="002A72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 Ответственность Совета</w:t>
      </w:r>
      <w:r w:rsidRPr="00332D1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 w:rsidRPr="00A55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одител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ей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Совет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отвечает за: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>5.1.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плана работы.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>5.2.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решений, рекомендаций Совета</w:t>
      </w:r>
      <w:r w:rsidRPr="002A72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5.3. 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Установление взаимопонима</w:t>
      </w:r>
      <w:r>
        <w:rPr>
          <w:rFonts w:ascii="Times New Roman" w:hAnsi="Times New Roman" w:cs="Times New Roman"/>
          <w:color w:val="000000"/>
          <w:sz w:val="28"/>
          <w:szCs w:val="28"/>
        </w:rPr>
        <w:t>ния между руководством училища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и родителями обучающихся в вопросах семейного и общественного воспитания.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5.5.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Бездействие отдельных членов 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или всего Совета.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>5.6. Члены Совета</w:t>
      </w:r>
      <w:r w:rsidRPr="002A72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, не принимающие участия в его работе, по представлению председателя  Совета могут быть отозваны родителями-избирателями Совета</w:t>
      </w:r>
      <w:r w:rsidRPr="002A72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B6138" w:rsidRPr="00A55F6A" w:rsidRDefault="00FB6138" w:rsidP="00332D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B6138" w:rsidRPr="00A55F6A" w:rsidRDefault="00FB6138" w:rsidP="002A72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Состав Совета родителей</w:t>
      </w:r>
      <w:bookmarkStart w:id="0" w:name="_GoBack"/>
      <w:bookmarkEnd w:id="0"/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6.1.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В состав 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входят представители родителей (законных представителей) обучающихся, по одному от каждой группы. Представители в Совет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избираются ежегодно на групповых родительских собраниях в начале учебного года.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>6.2.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Из своего состава Совет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избирает председателя,  заместителя и секретаря.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6.3.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Совет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работает по разработанному плану, который согла</w:t>
      </w:r>
      <w:r>
        <w:rPr>
          <w:rFonts w:ascii="Times New Roman" w:hAnsi="Times New Roman" w:cs="Times New Roman"/>
          <w:color w:val="000000"/>
          <w:sz w:val="28"/>
          <w:szCs w:val="28"/>
        </w:rPr>
        <w:t>суются с руководителем училища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6.4.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О своей работе Совет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отчитывается перед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Общим собранием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не реже одного раза в год.</w:t>
      </w:r>
    </w:p>
    <w:p w:rsidR="00FB6138" w:rsidRDefault="00FB6138" w:rsidP="00B30080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6.5.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Совет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FB6138" w:rsidRPr="00AD2DBE" w:rsidRDefault="00FB6138" w:rsidP="00AD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6.6. </w:t>
      </w:r>
      <w:r>
        <w:rPr>
          <w:rFonts w:ascii="Times New Roman" w:hAnsi="Times New Roman" w:cs="Times New Roman"/>
          <w:sz w:val="28"/>
          <w:szCs w:val="28"/>
        </w:rPr>
        <w:t>Заседания Совета родителей</w:t>
      </w:r>
      <w:r w:rsidRPr="00AD2DBE">
        <w:rPr>
          <w:rFonts w:ascii="Times New Roman" w:hAnsi="Times New Roman" w:cs="Times New Roman"/>
          <w:sz w:val="28"/>
          <w:szCs w:val="28"/>
        </w:rPr>
        <w:t xml:space="preserve"> проводятся регулярно, но не реже двух раз в квартал. 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B6138" w:rsidRPr="00A55F6A" w:rsidRDefault="00FB6138" w:rsidP="00332D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B6138" w:rsidRPr="00A55F6A" w:rsidRDefault="00FB6138" w:rsidP="002A72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Делопроизводство</w:t>
      </w:r>
    </w:p>
    <w:p w:rsidR="00FB6138" w:rsidRDefault="00FB6138" w:rsidP="00B30080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7.1. Совет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ведет протоколы своих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заседаний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</w:p>
    <w:p w:rsidR="00FB6138" w:rsidRDefault="00FB6138" w:rsidP="00B30080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Инструкцией о ведении делопроизводства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образовательной  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организации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7.2. Протоколы хранятся у члена 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 – зам.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директора по </w:t>
      </w:r>
      <w:r>
        <w:rPr>
          <w:rFonts w:ascii="Times New Roman" w:hAnsi="Times New Roman" w:cs="Times New Roman"/>
          <w:color w:val="000000"/>
          <w:sz w:val="28"/>
          <w:szCs w:val="28"/>
        </w:rPr>
        <w:t>УВР.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 xml:space="preserve">7.3. Ответственность за делопроизводство возлагается на председателя 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A55F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B6138" w:rsidRPr="00A55F6A" w:rsidRDefault="00FB6138" w:rsidP="00B30080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B6138" w:rsidRPr="00A55F6A" w:rsidRDefault="00FB6138" w:rsidP="00A55F6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5F6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B6138" w:rsidRPr="00A55F6A" w:rsidRDefault="00FB6138" w:rsidP="00A55F6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B6138" w:rsidRPr="00111CEF" w:rsidRDefault="00FB6138" w:rsidP="00A55F6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B6138" w:rsidRPr="00111CEF" w:rsidRDefault="00FB6138" w:rsidP="00A55F6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11C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FB6138" w:rsidRPr="00111CEF" w:rsidRDefault="00FB6138" w:rsidP="00A55F6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C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</w:t>
      </w:r>
    </w:p>
    <w:p w:rsidR="00FB6138" w:rsidRDefault="00FB6138" w:rsidP="00A55F6A">
      <w:pPr>
        <w:spacing w:after="0" w:line="240" w:lineRule="auto"/>
      </w:pPr>
    </w:p>
    <w:p w:rsidR="00FB6138" w:rsidRDefault="00FB6138" w:rsidP="00A55F6A">
      <w:pPr>
        <w:spacing w:after="0" w:line="240" w:lineRule="auto"/>
      </w:pPr>
    </w:p>
    <w:sectPr w:rsidR="00FB6138" w:rsidSect="00233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640EE"/>
    <w:multiLevelType w:val="multilevel"/>
    <w:tmpl w:val="7322823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7"/>
        <w:szCs w:val="27"/>
        <w:u w:val="none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7"/>
        <w:szCs w:val="27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7"/>
        <w:szCs w:val="27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7"/>
        <w:szCs w:val="27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7"/>
        <w:szCs w:val="27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7"/>
        <w:szCs w:val="27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7"/>
        <w:szCs w:val="27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7"/>
        <w:szCs w:val="27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7"/>
        <w:szCs w:val="27"/>
        <w:u w:val="none"/>
        <w:vertAlign w:val="baseline"/>
      </w:rPr>
    </w:lvl>
  </w:abstractNum>
  <w:abstractNum w:abstractNumId="1">
    <w:nsid w:val="3A16132E"/>
    <w:multiLevelType w:val="hybridMultilevel"/>
    <w:tmpl w:val="E88CC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C2C7CE2"/>
    <w:multiLevelType w:val="hybridMultilevel"/>
    <w:tmpl w:val="72BCF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4A46C81"/>
    <w:multiLevelType w:val="hybridMultilevel"/>
    <w:tmpl w:val="AD0AFFD4"/>
    <w:lvl w:ilvl="0" w:tplc="383E1016">
      <w:numFmt w:val="bullet"/>
      <w:lvlText w:val="–"/>
      <w:lvlJc w:val="left"/>
      <w:pPr>
        <w:ind w:left="1287" w:hanging="360"/>
      </w:pPr>
      <w:rPr>
        <w:rFonts w:ascii="Arial Narrow" w:hAnsi="Arial Narrow" w:cs="Arial Narro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5F6A"/>
    <w:rsid w:val="000761E1"/>
    <w:rsid w:val="00111CEF"/>
    <w:rsid w:val="0013008A"/>
    <w:rsid w:val="001436CE"/>
    <w:rsid w:val="00161412"/>
    <w:rsid w:val="001C5311"/>
    <w:rsid w:val="001D5795"/>
    <w:rsid w:val="001E19C5"/>
    <w:rsid w:val="001F2E89"/>
    <w:rsid w:val="002334AD"/>
    <w:rsid w:val="00245FAF"/>
    <w:rsid w:val="00292D00"/>
    <w:rsid w:val="002A7236"/>
    <w:rsid w:val="00332D1A"/>
    <w:rsid w:val="003673B1"/>
    <w:rsid w:val="003F4E36"/>
    <w:rsid w:val="00411294"/>
    <w:rsid w:val="0046551A"/>
    <w:rsid w:val="0047564D"/>
    <w:rsid w:val="004B5E14"/>
    <w:rsid w:val="004D3A7C"/>
    <w:rsid w:val="004E2BFD"/>
    <w:rsid w:val="00502F83"/>
    <w:rsid w:val="005617AF"/>
    <w:rsid w:val="0058567C"/>
    <w:rsid w:val="00792B8B"/>
    <w:rsid w:val="007A2150"/>
    <w:rsid w:val="007E4F21"/>
    <w:rsid w:val="00822DB8"/>
    <w:rsid w:val="008B50FF"/>
    <w:rsid w:val="00977B63"/>
    <w:rsid w:val="00A00C17"/>
    <w:rsid w:val="00A55F6A"/>
    <w:rsid w:val="00AC61BF"/>
    <w:rsid w:val="00AD2DBE"/>
    <w:rsid w:val="00AE226A"/>
    <w:rsid w:val="00AE5C2E"/>
    <w:rsid w:val="00B30080"/>
    <w:rsid w:val="00B67811"/>
    <w:rsid w:val="00BC6B43"/>
    <w:rsid w:val="00BD2A34"/>
    <w:rsid w:val="00BF7EC6"/>
    <w:rsid w:val="00C512B0"/>
    <w:rsid w:val="00C544FC"/>
    <w:rsid w:val="00C5617C"/>
    <w:rsid w:val="00C65409"/>
    <w:rsid w:val="00C7394C"/>
    <w:rsid w:val="00C834BA"/>
    <w:rsid w:val="00CE4BBC"/>
    <w:rsid w:val="00D07993"/>
    <w:rsid w:val="00D46C7E"/>
    <w:rsid w:val="00E4465B"/>
    <w:rsid w:val="00E775A6"/>
    <w:rsid w:val="00F53639"/>
    <w:rsid w:val="00FB6138"/>
    <w:rsid w:val="00FB6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A34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55F6A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Strong">
    <w:name w:val="Strong"/>
    <w:basedOn w:val="DefaultParagraphFont"/>
    <w:uiPriority w:val="99"/>
    <w:qFormat/>
    <w:rsid w:val="00A55F6A"/>
    <w:rPr>
      <w:b/>
      <w:bCs/>
    </w:rPr>
  </w:style>
  <w:style w:type="table" w:styleId="TableGrid">
    <w:name w:val="Table Grid"/>
    <w:basedOn w:val="TableNormal"/>
    <w:uiPriority w:val="99"/>
    <w:rsid w:val="00A55F6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rsid w:val="00A55F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A55F6A"/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99"/>
    <w:qFormat/>
    <w:rsid w:val="00D07993"/>
    <w:pPr>
      <w:ind w:left="720"/>
    </w:pPr>
  </w:style>
  <w:style w:type="paragraph" w:styleId="BodyText">
    <w:name w:val="Body Text"/>
    <w:basedOn w:val="Normal"/>
    <w:link w:val="BodyTextChar"/>
    <w:uiPriority w:val="99"/>
    <w:rsid w:val="00FB6DA6"/>
    <w:pPr>
      <w:spacing w:after="0" w:line="360" w:lineRule="auto"/>
      <w:jc w:val="both"/>
    </w:pPr>
    <w:rPr>
      <w:sz w:val="28"/>
      <w:szCs w:val="28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B6DA6"/>
    <w:rPr>
      <w:rFonts w:ascii="Times New Roman" w:hAnsi="Times New Roman" w:cs="Times New Roman"/>
      <w:sz w:val="20"/>
      <w:szCs w:val="20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207</TotalTime>
  <Pages>4</Pages>
  <Words>824</Words>
  <Characters>4701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x</cp:lastModifiedBy>
  <cp:revision>17</cp:revision>
  <cp:lastPrinted>2015-10-06T12:59:00Z</cp:lastPrinted>
  <dcterms:created xsi:type="dcterms:W3CDTF">2015-08-17T17:46:00Z</dcterms:created>
  <dcterms:modified xsi:type="dcterms:W3CDTF">2015-10-08T13:13:00Z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0x010100B19FCB197670EA47971B9B19EF643C8B</vt:lpwstr>
  </property>
</Properties>
</file>